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BF0" w:rsidRDefault="00692BF0">
      <w:pPr>
        <w:rPr>
          <w:sz w:val="32"/>
          <w:szCs w:val="32"/>
          <w:u w:val="single"/>
        </w:rPr>
      </w:pPr>
      <w:r w:rsidRPr="00C5314E">
        <w:rPr>
          <w:sz w:val="32"/>
          <w:szCs w:val="32"/>
          <w:u w:val="single"/>
        </w:rPr>
        <w:t>On-line Visa Application Form:</w:t>
      </w:r>
    </w:p>
    <w:p w:rsidR="00692BF0" w:rsidRDefault="00692BF0">
      <w:pPr>
        <w:rPr>
          <w:sz w:val="32"/>
          <w:szCs w:val="32"/>
          <w:u w:val="single"/>
        </w:rPr>
      </w:pPr>
    </w:p>
    <w:p w:rsidR="00692BF0" w:rsidRDefault="00692BF0">
      <w:pPr>
        <w:rPr>
          <w:sz w:val="28"/>
          <w:szCs w:val="28"/>
        </w:rPr>
      </w:pPr>
    </w:p>
    <w:p w:rsidR="00692BF0" w:rsidRDefault="00692BF0">
      <w:pPr>
        <w:rPr>
          <w:color w:val="1F497D"/>
          <w:sz w:val="28"/>
          <w:szCs w:val="28"/>
        </w:rPr>
      </w:pPr>
    </w:p>
    <w:p w:rsidR="00692BF0" w:rsidRDefault="00692BF0">
      <w:pPr>
        <w:rPr>
          <w:color w:val="1F497D"/>
          <w:sz w:val="28"/>
          <w:szCs w:val="28"/>
        </w:rPr>
      </w:pPr>
    </w:p>
    <w:p w:rsidR="00692BF0" w:rsidRDefault="00692BF0">
      <w:pPr>
        <w:rPr>
          <w:color w:val="1F497D"/>
          <w:sz w:val="28"/>
          <w:szCs w:val="28"/>
        </w:rPr>
      </w:pPr>
    </w:p>
    <w:p w:rsidR="00692BF0" w:rsidRPr="0043554E" w:rsidRDefault="00692BF0">
      <w:pPr>
        <w:rPr>
          <w:color w:val="1F497D"/>
          <w:sz w:val="28"/>
          <w:szCs w:val="28"/>
        </w:rPr>
      </w:pPr>
      <w:r w:rsidRPr="0043554E">
        <w:rPr>
          <w:color w:val="1F497D"/>
          <w:sz w:val="28"/>
          <w:szCs w:val="28"/>
        </w:rPr>
        <w:t>How to fill visa application form on-line?</w:t>
      </w:r>
    </w:p>
    <w:p w:rsidR="00692BF0" w:rsidRDefault="00692BF0"/>
    <w:p w:rsidR="00692BF0" w:rsidRDefault="00692BF0" w:rsidP="00C5314E">
      <w:pPr>
        <w:pStyle w:val="ListParagraph"/>
        <w:numPr>
          <w:ilvl w:val="0"/>
          <w:numId w:val="1"/>
        </w:numPr>
        <w:ind w:leftChars="0"/>
      </w:pPr>
      <w:r>
        <w:t>Please go to the website to fill the form on-line:</w:t>
      </w:r>
    </w:p>
    <w:p w:rsidR="00692BF0" w:rsidRDefault="00692BF0" w:rsidP="00C5314E">
      <w:pPr>
        <w:ind w:firstLineChars="150" w:firstLine="360"/>
      </w:pPr>
      <w:hyperlink r:id="rId7" w:history="1">
        <w:r w:rsidRPr="00FC523A">
          <w:rPr>
            <w:rStyle w:val="Hyperlink"/>
          </w:rPr>
          <w:t>https://visawebapp.boca.gov.tw</w:t>
        </w:r>
      </w:hyperlink>
    </w:p>
    <w:p w:rsidR="00692BF0" w:rsidRDefault="00692BF0"/>
    <w:p w:rsidR="00692BF0" w:rsidRDefault="00692BF0"/>
    <w:p w:rsidR="00692BF0" w:rsidRDefault="00692BF0"/>
    <w:p w:rsidR="00692BF0" w:rsidRDefault="00692BF0"/>
    <w:p w:rsidR="00692BF0" w:rsidRDefault="00692BF0" w:rsidP="00C5314E">
      <w:pPr>
        <w:pStyle w:val="ListParagraph"/>
        <w:numPr>
          <w:ilvl w:val="0"/>
          <w:numId w:val="1"/>
        </w:numPr>
        <w:ind w:leftChars="0"/>
      </w:pPr>
      <w:r>
        <w:t>Once you go to the website, you will see the main page as below:</w:t>
      </w:r>
    </w:p>
    <w:p w:rsidR="00692BF0" w:rsidRDefault="00692BF0" w:rsidP="00C5314E">
      <w:pPr>
        <w:ind w:firstLineChars="150" w:firstLine="360"/>
        <w:rPr>
          <w:b/>
          <w:color w:val="1F497D"/>
          <w:u w:val="single"/>
        </w:rPr>
      </w:pPr>
      <w:r>
        <w:rPr>
          <w:szCs w:val="24"/>
        </w:rPr>
        <w:sym w:font="Wingdings" w:char="F0E0"/>
      </w:r>
      <w:r>
        <w:t xml:space="preserve"> </w:t>
      </w:r>
      <w:r w:rsidRPr="0043554E">
        <w:rPr>
          <w:b/>
          <w:color w:val="1F497D"/>
          <w:u w:val="single"/>
        </w:rPr>
        <w:t>Click on General Visa Application</w:t>
      </w:r>
    </w:p>
    <w:p w:rsidR="00692BF0" w:rsidRDefault="00692BF0" w:rsidP="00C5314E">
      <w:pPr>
        <w:ind w:firstLineChars="150" w:firstLine="360"/>
        <w:rPr>
          <w:b/>
          <w:color w:val="1F497D"/>
          <w:u w:val="single"/>
        </w:rPr>
      </w:pPr>
    </w:p>
    <w:p w:rsidR="00692BF0" w:rsidRDefault="00692BF0" w:rsidP="00C5314E">
      <w:pPr>
        <w:ind w:firstLineChars="150" w:firstLine="360"/>
        <w:rPr>
          <w:b/>
          <w:color w:val="1F497D"/>
          <w:u w:val="single"/>
        </w:rPr>
      </w:pPr>
    </w:p>
    <w:p w:rsidR="00692BF0" w:rsidRDefault="00692BF0" w:rsidP="00C5314E">
      <w:pPr>
        <w:ind w:firstLineChars="150" w:firstLine="360"/>
      </w:pPr>
    </w:p>
    <w:p w:rsidR="00692BF0" w:rsidRDefault="00692BF0"/>
    <w:p w:rsidR="00692BF0" w:rsidRDefault="00692BF0">
      <w:r>
        <w:rPr>
          <w:noProof/>
        </w:rPr>
        <w:pict>
          <v:oval id="_x0000_s1026" style="position:absolute;margin-left:120.95pt;margin-top:80.7pt;width:106.8pt;height:31.8pt;z-index:251653120" strokecolor="red" strokeweight="2.25pt">
            <v:fill opacity="0"/>
          </v:oval>
        </w:pict>
      </w:r>
      <w:r w:rsidRPr="00B819D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471pt;height:264.75pt;visibility:visible">
            <v:imagedata r:id="rId8" o:title=""/>
          </v:shape>
        </w:pict>
      </w:r>
    </w:p>
    <w:p w:rsidR="00692BF0" w:rsidRDefault="00692BF0"/>
    <w:p w:rsidR="00692BF0" w:rsidRDefault="00692BF0"/>
    <w:p w:rsidR="00692BF0" w:rsidRDefault="00692BF0" w:rsidP="003B1C51"/>
    <w:p w:rsidR="00692BF0" w:rsidRDefault="00692BF0" w:rsidP="003B1C51"/>
    <w:p w:rsidR="00692BF0" w:rsidRDefault="00692BF0" w:rsidP="003B1C51"/>
    <w:p w:rsidR="00692BF0" w:rsidRDefault="00692BF0" w:rsidP="003B1C51"/>
    <w:p w:rsidR="00692BF0" w:rsidRDefault="00692BF0" w:rsidP="003B1C51">
      <w:pPr>
        <w:pStyle w:val="ListParagraph"/>
        <w:numPr>
          <w:ilvl w:val="0"/>
          <w:numId w:val="1"/>
        </w:numPr>
        <w:ind w:leftChars="0"/>
      </w:pPr>
      <w:r>
        <w:t>Start to fill up the form,</w:t>
      </w:r>
    </w:p>
    <w:p w:rsidR="00692BF0" w:rsidRDefault="00692BF0" w:rsidP="003B1C51">
      <w:pPr>
        <w:pStyle w:val="ListParagraph"/>
        <w:ind w:leftChars="0" w:left="360"/>
      </w:pPr>
    </w:p>
    <w:p w:rsidR="00692BF0" w:rsidRDefault="00692BF0" w:rsidP="003B1C51">
      <w:pPr>
        <w:ind w:leftChars="150" w:left="600" w:hangingChars="100" w:hanging="240"/>
      </w:pPr>
      <w:r>
        <w:rPr>
          <w:szCs w:val="24"/>
        </w:rPr>
        <w:sym w:font="Wingdings" w:char="F0E0"/>
      </w:r>
      <w:r>
        <w:t xml:space="preserve"> Please note the location for visa application, choose </w:t>
      </w:r>
      <w:r w:rsidRPr="0043554E">
        <w:rPr>
          <w:b/>
          <w:color w:val="1F497D"/>
          <w:u w:val="single"/>
        </w:rPr>
        <w:t>Taipei Economic and Cultural Center in  India</w:t>
      </w:r>
      <w:r>
        <w:t xml:space="preserve"> </w:t>
      </w:r>
    </w:p>
    <w:p w:rsidR="00692BF0" w:rsidRDefault="00692BF0" w:rsidP="003B1C51">
      <w:pPr>
        <w:ind w:leftChars="150" w:left="600" w:hangingChars="100" w:hanging="240"/>
      </w:pPr>
    </w:p>
    <w:p w:rsidR="00692BF0" w:rsidRDefault="00692BF0" w:rsidP="003B1C51">
      <w:pPr>
        <w:ind w:leftChars="150" w:left="600" w:hangingChars="100" w:hanging="240"/>
      </w:pPr>
      <w:r>
        <w:rPr>
          <w:noProof/>
        </w:rPr>
        <w:pict>
          <v:oval id="_x0000_s1027" style="position:absolute;left:0;text-align:left;margin-left:98.75pt;margin-top:77.9pt;width:257.4pt;height:31.8pt;z-index:251654144" strokecolor="red" strokeweight="2.25pt">
            <v:fill opacity="0"/>
          </v:oval>
        </w:pict>
      </w:r>
      <w:r w:rsidRPr="00B819D9">
        <w:rPr>
          <w:noProof/>
        </w:rPr>
        <w:pict>
          <v:shape id="圖片 4" o:spid="_x0000_i1026" type="#_x0000_t75" style="width:471pt;height:264.75pt;visibility:visible">
            <v:imagedata r:id="rId9" o:title=""/>
          </v:shape>
        </w:pict>
      </w:r>
    </w:p>
    <w:p w:rsidR="00692BF0" w:rsidRDefault="00692BF0" w:rsidP="003B1C51">
      <w:pPr>
        <w:ind w:leftChars="150" w:left="600" w:hangingChars="100" w:hanging="240"/>
      </w:pPr>
    </w:p>
    <w:p w:rsidR="00692BF0" w:rsidRDefault="00692BF0" w:rsidP="003B1C51">
      <w:pPr>
        <w:ind w:leftChars="150" w:left="600" w:hangingChars="100" w:hanging="240"/>
      </w:pPr>
    </w:p>
    <w:p w:rsidR="00692BF0" w:rsidRDefault="00692BF0" w:rsidP="003B1C51">
      <w:pPr>
        <w:pStyle w:val="ListParagraph"/>
        <w:numPr>
          <w:ilvl w:val="0"/>
          <w:numId w:val="1"/>
        </w:numPr>
        <w:ind w:leftChars="0"/>
      </w:pPr>
      <w:r>
        <w:t xml:space="preserve">Once filling up all the details please click on </w:t>
      </w:r>
      <w:r w:rsidRPr="0043554E">
        <w:rPr>
          <w:b/>
          <w:color w:val="1F497D"/>
          <w:u w:val="single"/>
        </w:rPr>
        <w:t>Next</w:t>
      </w:r>
    </w:p>
    <w:p w:rsidR="00692BF0" w:rsidRDefault="00692BF0"/>
    <w:p w:rsidR="00692BF0" w:rsidRDefault="00692BF0">
      <w:r>
        <w:rPr>
          <w:noProof/>
        </w:rPr>
        <w:pict>
          <v:oval id="_x0000_s1028" style="position:absolute;margin-left:286.55pt;margin-top:222.6pt;width:102.6pt;height:31.8pt;z-index:251655168" strokecolor="red" strokeweight="2.25pt">
            <v:fill opacity="0"/>
          </v:oval>
        </w:pict>
      </w:r>
      <w:r w:rsidRPr="00B819D9">
        <w:rPr>
          <w:noProof/>
        </w:rPr>
        <w:pict>
          <v:shape id="圖片 7" o:spid="_x0000_i1027" type="#_x0000_t75" style="width:471pt;height:264.75pt;visibility:visible">
            <v:imagedata r:id="rId10" o:title=""/>
          </v:shape>
        </w:pict>
      </w:r>
    </w:p>
    <w:p w:rsidR="00692BF0" w:rsidRDefault="00692BF0" w:rsidP="003B1C51">
      <w:pPr>
        <w:pStyle w:val="ListParagraph"/>
        <w:numPr>
          <w:ilvl w:val="0"/>
          <w:numId w:val="1"/>
        </w:numPr>
        <w:ind w:leftChars="0"/>
      </w:pPr>
      <w:r>
        <w:t>Go to the following page, fill up the passport details and etc.</w:t>
      </w:r>
    </w:p>
    <w:p w:rsidR="00692BF0" w:rsidRDefault="00692BF0"/>
    <w:p w:rsidR="00692BF0" w:rsidRDefault="00692BF0"/>
    <w:p w:rsidR="00692BF0" w:rsidRDefault="00692BF0">
      <w:r w:rsidRPr="00B819D9">
        <w:rPr>
          <w:noProof/>
        </w:rPr>
        <w:pict>
          <v:shape id="圖片 10" o:spid="_x0000_i1028" type="#_x0000_t75" style="width:471pt;height:264.75pt;visibility:visible">
            <v:imagedata r:id="rId11" o:title=""/>
          </v:shape>
        </w:pict>
      </w:r>
    </w:p>
    <w:p w:rsidR="00692BF0" w:rsidRDefault="00692BF0"/>
    <w:p w:rsidR="00692BF0" w:rsidRDefault="00692BF0"/>
    <w:p w:rsidR="00692BF0" w:rsidRDefault="00692BF0" w:rsidP="00B32C82">
      <w:pPr>
        <w:pStyle w:val="ListParagraph"/>
        <w:numPr>
          <w:ilvl w:val="0"/>
          <w:numId w:val="1"/>
        </w:numPr>
        <w:ind w:leftChars="0"/>
      </w:pPr>
      <w:r>
        <w:t>Once filling up the contact person details please click on</w:t>
      </w:r>
      <w:r w:rsidRPr="0043554E">
        <w:rPr>
          <w:b/>
          <w:color w:val="1F497D"/>
          <w:u w:val="single"/>
        </w:rPr>
        <w:t xml:space="preserve"> Next </w:t>
      </w:r>
      <w:r>
        <w:t>again,</w:t>
      </w:r>
    </w:p>
    <w:p w:rsidR="00692BF0" w:rsidRDefault="00692BF0"/>
    <w:p w:rsidR="00692BF0" w:rsidRDefault="00692BF0">
      <w:r>
        <w:rPr>
          <w:noProof/>
        </w:rPr>
        <w:pict>
          <v:oval id="_x0000_s1029" style="position:absolute;margin-left:270.35pt;margin-top:214.7pt;width:102.6pt;height:31.8pt;z-index:251656192" strokecolor="red" strokeweight="2.25pt">
            <v:fill opacity="0"/>
          </v:oval>
        </w:pict>
      </w:r>
      <w:r w:rsidRPr="00B819D9">
        <w:rPr>
          <w:noProof/>
        </w:rPr>
        <w:pict>
          <v:shape id="圖片 13" o:spid="_x0000_i1029" type="#_x0000_t75" style="width:471pt;height:264.75pt;visibility:visible">
            <v:imagedata r:id="rId12" o:title=""/>
          </v:shape>
        </w:pict>
      </w:r>
    </w:p>
    <w:p w:rsidR="00692BF0" w:rsidRDefault="00692BF0"/>
    <w:p w:rsidR="00692BF0" w:rsidRDefault="00692BF0"/>
    <w:p w:rsidR="00692BF0" w:rsidRDefault="00692BF0" w:rsidP="00B32C82">
      <w:pPr>
        <w:pStyle w:val="ListParagraph"/>
        <w:numPr>
          <w:ilvl w:val="0"/>
          <w:numId w:val="1"/>
        </w:numPr>
        <w:ind w:leftChars="0"/>
      </w:pPr>
      <w:r>
        <w:t>The next page please choose the options as below, then click on</w:t>
      </w:r>
      <w:r w:rsidRPr="0043554E">
        <w:rPr>
          <w:b/>
          <w:color w:val="1F497D"/>
          <w:u w:val="single"/>
        </w:rPr>
        <w:t xml:space="preserve"> Next,</w:t>
      </w:r>
    </w:p>
    <w:p w:rsidR="00692BF0" w:rsidRDefault="00692BF0"/>
    <w:p w:rsidR="00692BF0" w:rsidRDefault="00692BF0"/>
    <w:p w:rsidR="00692BF0" w:rsidRDefault="00692BF0">
      <w:r>
        <w:rPr>
          <w:noProof/>
        </w:rPr>
        <w:pict>
          <v:oval id="_x0000_s1030" style="position:absolute;margin-left:272.15pt;margin-top:229.35pt;width:102.6pt;height:31.8pt;z-index:251657216" strokecolor="red" strokeweight="2.25pt">
            <v:fill opacity="0"/>
          </v:oval>
        </w:pict>
      </w:r>
      <w:r w:rsidRPr="00B819D9">
        <w:rPr>
          <w:noProof/>
        </w:rPr>
        <w:pict>
          <v:shape id="圖片 16" o:spid="_x0000_i1030" type="#_x0000_t75" style="width:471pt;height:264.75pt;visibility:visible">
            <v:imagedata r:id="rId13" o:title=""/>
          </v:shape>
        </w:pict>
      </w:r>
    </w:p>
    <w:p w:rsidR="00692BF0" w:rsidRDefault="00692BF0"/>
    <w:p w:rsidR="00692BF0" w:rsidRDefault="00692BF0"/>
    <w:p w:rsidR="00692BF0" w:rsidRDefault="00692BF0" w:rsidP="00B32C82">
      <w:pPr>
        <w:pStyle w:val="ListParagraph"/>
        <w:numPr>
          <w:ilvl w:val="0"/>
          <w:numId w:val="1"/>
        </w:numPr>
        <w:ind w:leftChars="0"/>
      </w:pPr>
      <w:r>
        <w:t>The next page you will need to fill the application date and the agent’s details, if any,</w:t>
      </w:r>
    </w:p>
    <w:p w:rsidR="00692BF0" w:rsidRDefault="00692BF0" w:rsidP="0043554E">
      <w:pPr>
        <w:pStyle w:val="ListParagraph"/>
        <w:ind w:leftChars="0" w:left="360"/>
      </w:pPr>
      <w:r>
        <w:t xml:space="preserve"> then click on </w:t>
      </w:r>
      <w:r w:rsidRPr="0043554E">
        <w:rPr>
          <w:b/>
          <w:color w:val="1F497D"/>
          <w:u w:val="single"/>
        </w:rPr>
        <w:t>Submit</w:t>
      </w:r>
      <w:r>
        <w:t xml:space="preserve">, </w:t>
      </w:r>
    </w:p>
    <w:p w:rsidR="00692BF0" w:rsidRDefault="00692BF0"/>
    <w:p w:rsidR="00692BF0" w:rsidRDefault="00692BF0"/>
    <w:p w:rsidR="00692BF0" w:rsidRDefault="00692BF0">
      <w:r>
        <w:rPr>
          <w:noProof/>
        </w:rPr>
        <w:pict>
          <v:oval id="_x0000_s1031" style="position:absolute;margin-left:272.15pt;margin-top:224.65pt;width:102.6pt;height:31.8pt;z-index:251658240" strokecolor="red" strokeweight="2.25pt">
            <v:fill opacity="0"/>
          </v:oval>
        </w:pict>
      </w:r>
      <w:r w:rsidRPr="00B819D9">
        <w:rPr>
          <w:noProof/>
        </w:rPr>
        <w:pict>
          <v:shape id="圖片 19" o:spid="_x0000_i1031" type="#_x0000_t75" style="width:471pt;height:264.75pt;visibility:visible">
            <v:imagedata r:id="rId14" o:title=""/>
          </v:shape>
        </w:pict>
      </w:r>
    </w:p>
    <w:p w:rsidR="00692BF0" w:rsidRDefault="00692BF0" w:rsidP="00B32C82">
      <w:pPr>
        <w:pStyle w:val="ListParagraph"/>
        <w:numPr>
          <w:ilvl w:val="0"/>
          <w:numId w:val="1"/>
        </w:numPr>
        <w:ind w:leftChars="0"/>
      </w:pPr>
      <w:r>
        <w:t xml:space="preserve">Once you click on </w:t>
      </w:r>
      <w:r w:rsidRPr="00B32C82">
        <w:rPr>
          <w:b/>
          <w:color w:val="1F497D"/>
          <w:u w:val="single"/>
        </w:rPr>
        <w:t>Submit</w:t>
      </w:r>
      <w:r>
        <w:t>, the page will come out one condition page, please click on</w:t>
      </w:r>
    </w:p>
    <w:p w:rsidR="00692BF0" w:rsidRPr="0043554E" w:rsidRDefault="00692BF0" w:rsidP="0043554E">
      <w:pPr>
        <w:ind w:left="360"/>
        <w:rPr>
          <w:color w:val="000000"/>
        </w:rPr>
      </w:pPr>
      <w:r>
        <w:rPr>
          <w:b/>
          <w:color w:val="1F497D"/>
          <w:u w:val="single"/>
        </w:rPr>
        <w:t xml:space="preserve">I </w:t>
      </w:r>
      <w:r w:rsidRPr="00B32C82">
        <w:rPr>
          <w:b/>
          <w:color w:val="1F497D"/>
          <w:u w:val="single"/>
        </w:rPr>
        <w:t>Agree</w:t>
      </w:r>
      <w:r w:rsidRPr="00B32C82">
        <w:rPr>
          <w:color w:val="000000"/>
        </w:rPr>
        <w:t>,</w:t>
      </w:r>
    </w:p>
    <w:p w:rsidR="00692BF0" w:rsidRDefault="00692BF0" w:rsidP="00B32C82"/>
    <w:p w:rsidR="00692BF0" w:rsidRDefault="00692BF0">
      <w:r>
        <w:rPr>
          <w:noProof/>
        </w:rPr>
        <w:pict>
          <v:oval id="_x0000_s1032" style="position:absolute;margin-left:141.95pt;margin-top:226.1pt;width:102.6pt;height:31.8pt;z-index:251662336" strokecolor="red" strokeweight="2.25pt">
            <v:fill opacity="0"/>
          </v:oval>
        </w:pict>
      </w:r>
      <w:r w:rsidRPr="00B819D9">
        <w:rPr>
          <w:noProof/>
        </w:rPr>
        <w:pict>
          <v:shape id="圖片 22" o:spid="_x0000_i1032" type="#_x0000_t75" style="width:471pt;height:264.75pt;visibility:visible">
            <v:imagedata r:id="rId15" o:title=""/>
          </v:shape>
        </w:pict>
      </w:r>
    </w:p>
    <w:p w:rsidR="00692BF0" w:rsidRDefault="00692BF0"/>
    <w:p w:rsidR="00692BF0" w:rsidRDefault="00692BF0" w:rsidP="0043554E">
      <w:pPr>
        <w:pStyle w:val="ListParagraph"/>
        <w:numPr>
          <w:ilvl w:val="0"/>
          <w:numId w:val="1"/>
        </w:numPr>
        <w:ind w:leftChars="0"/>
      </w:pPr>
      <w:r>
        <w:t xml:space="preserve"> Congratulations!  You have completed the fill-up procedure,</w:t>
      </w:r>
    </w:p>
    <w:p w:rsidR="00692BF0" w:rsidRDefault="00692BF0" w:rsidP="00B32C82">
      <w:pPr>
        <w:pStyle w:val="ListParagraph"/>
        <w:ind w:leftChars="0" w:left="360"/>
      </w:pPr>
    </w:p>
    <w:p w:rsidR="00692BF0" w:rsidRDefault="00692BF0" w:rsidP="00B32C82">
      <w:pPr>
        <w:pStyle w:val="ListParagraph"/>
        <w:ind w:leftChars="0" w:left="360"/>
        <w:rPr>
          <w:b/>
          <w:color w:val="1F497D"/>
          <w:u w:val="single"/>
        </w:rPr>
      </w:pPr>
      <w:r>
        <w:rPr>
          <w:szCs w:val="24"/>
        </w:rPr>
        <w:sym w:font="Wingdings" w:char="F0E0"/>
      </w:r>
      <w:r>
        <w:t xml:space="preserve">  You will find your Application No.in the next page, please click on </w:t>
      </w:r>
      <w:r w:rsidRPr="0043554E">
        <w:rPr>
          <w:b/>
          <w:color w:val="1F497D"/>
          <w:u w:val="single"/>
        </w:rPr>
        <w:t>Print Application Form</w:t>
      </w:r>
    </w:p>
    <w:p w:rsidR="00692BF0" w:rsidRDefault="00692BF0" w:rsidP="00B32C82">
      <w:pPr>
        <w:pStyle w:val="ListParagraph"/>
        <w:ind w:leftChars="0" w:left="360"/>
      </w:pPr>
    </w:p>
    <w:p w:rsidR="00692BF0" w:rsidRDefault="00692BF0" w:rsidP="00B32C82">
      <w:pPr>
        <w:pStyle w:val="ListParagraph"/>
        <w:ind w:leftChars="0" w:left="360"/>
      </w:pPr>
      <w:r>
        <w:rPr>
          <w:noProof/>
        </w:rPr>
        <w:pict>
          <v:oval id="_x0000_s1033" style="position:absolute;left:0;text-align:left;margin-left:147.35pt;margin-top:112.8pt;width:150.6pt;height:31.2pt;z-index:251660288" strokecolor="red" strokeweight="2.25pt">
            <v:fill opacity="0"/>
          </v:oval>
        </w:pict>
      </w:r>
      <w:r>
        <w:rPr>
          <w:noProof/>
        </w:rPr>
        <w:pict>
          <v:oval id="_x0000_s1034" style="position:absolute;left:0;text-align:left;margin-left:172.55pt;margin-top:41.4pt;width:102.6pt;height:31.8pt;z-index:251659264" strokecolor="red" strokeweight="2.25pt">
            <v:fill opacity="0"/>
          </v:oval>
        </w:pict>
      </w:r>
      <w:r w:rsidRPr="00B819D9">
        <w:rPr>
          <w:noProof/>
        </w:rPr>
        <w:pict>
          <v:shape id="圖片 25" o:spid="_x0000_i1033" type="#_x0000_t75" style="width:471pt;height:264.75pt;visibility:visible">
            <v:imagedata r:id="rId16" o:title=""/>
          </v:shape>
        </w:pict>
      </w:r>
    </w:p>
    <w:p w:rsidR="00692BF0" w:rsidRDefault="00692BF0" w:rsidP="00B32C82">
      <w:pPr>
        <w:pStyle w:val="ListParagraph"/>
        <w:ind w:leftChars="0" w:left="360"/>
      </w:pPr>
    </w:p>
    <w:p w:rsidR="00692BF0" w:rsidRDefault="00692BF0" w:rsidP="00A60931">
      <w:pPr>
        <w:pStyle w:val="ListParagraph"/>
        <w:numPr>
          <w:ilvl w:val="0"/>
          <w:numId w:val="1"/>
        </w:numPr>
        <w:ind w:leftChars="0"/>
      </w:pPr>
      <w:r>
        <w:t xml:space="preserve">Once you click on </w:t>
      </w:r>
      <w:r w:rsidRPr="0043554E">
        <w:rPr>
          <w:b/>
          <w:color w:val="1F497D"/>
          <w:u w:val="single"/>
        </w:rPr>
        <w:t>Print Application form</w:t>
      </w:r>
      <w:r>
        <w:t xml:space="preserve">, the system will automatically come out the PDF file of application form, just print it out, </w:t>
      </w:r>
    </w:p>
    <w:p w:rsidR="00692BF0" w:rsidRDefault="00692BF0" w:rsidP="00A60931"/>
    <w:p w:rsidR="00692BF0" w:rsidRDefault="00692BF0">
      <w:r>
        <w:rPr>
          <w:noProof/>
        </w:rPr>
        <w:pict>
          <v:oval id="_x0000_s1035" style="position:absolute;margin-left:33.35pt;margin-top:20.55pt;width:21pt;height:24pt;z-index:251661312" strokecolor="red" strokeweight="2.25pt">
            <v:fill opacity="0"/>
          </v:oval>
        </w:pict>
      </w:r>
      <w:r w:rsidRPr="00B819D9">
        <w:rPr>
          <w:noProof/>
        </w:rPr>
        <w:pict>
          <v:shape id="圖片 28" o:spid="_x0000_i1034" type="#_x0000_t75" style="width:471pt;height:264.75pt;visibility:visible">
            <v:imagedata r:id="rId17" o:title=""/>
          </v:shape>
        </w:pict>
      </w:r>
    </w:p>
    <w:p w:rsidR="00692BF0" w:rsidRDefault="00692BF0"/>
    <w:p w:rsidR="00692BF0" w:rsidRDefault="00692BF0"/>
    <w:p w:rsidR="00692BF0" w:rsidRDefault="00692BF0"/>
    <w:p w:rsidR="00692BF0" w:rsidRDefault="00692BF0"/>
    <w:p w:rsidR="00692BF0" w:rsidRDefault="00692BF0" w:rsidP="00A60931">
      <w:pPr>
        <w:pStyle w:val="ListParagraph"/>
        <w:numPr>
          <w:ilvl w:val="0"/>
          <w:numId w:val="1"/>
        </w:numPr>
        <w:ind w:leftChars="0"/>
      </w:pPr>
      <w:r>
        <w:t>The following visa application procedure is same as how we practice earlier, please carry this  application form along with all the visa requirements when submitting your application.</w:t>
      </w:r>
    </w:p>
    <w:p w:rsidR="00692BF0" w:rsidRDefault="00692BF0" w:rsidP="0043554E"/>
    <w:p w:rsidR="00692BF0" w:rsidRDefault="00692BF0" w:rsidP="0043554E"/>
    <w:p w:rsidR="00692BF0" w:rsidRDefault="00692BF0" w:rsidP="00A60931"/>
    <w:p w:rsidR="00692BF0" w:rsidRDefault="00692BF0" w:rsidP="00A60931"/>
    <w:p w:rsidR="00692BF0" w:rsidRDefault="00692BF0" w:rsidP="00A60931">
      <w:pPr>
        <w:pStyle w:val="ListParagraph"/>
        <w:numPr>
          <w:ilvl w:val="0"/>
          <w:numId w:val="1"/>
        </w:numPr>
        <w:ind w:leftChars="0"/>
      </w:pPr>
      <w:r>
        <w:t>Thanks for the cooperation, in case you face any technical problem kindly contact our visa office.</w:t>
      </w:r>
    </w:p>
    <w:p w:rsidR="00692BF0" w:rsidRDefault="00692BF0" w:rsidP="0043554E"/>
    <w:p w:rsidR="00692BF0" w:rsidRDefault="00692BF0" w:rsidP="0043554E">
      <w:r>
        <w:t>Visa Division</w:t>
      </w:r>
    </w:p>
    <w:p w:rsidR="00692BF0" w:rsidRDefault="00692BF0" w:rsidP="0043554E">
      <w:r>
        <w:t>Taipei Economic and Cultural Center in India</w:t>
      </w:r>
    </w:p>
    <w:p w:rsidR="00692BF0" w:rsidRDefault="00692BF0" w:rsidP="0043554E">
      <w:r>
        <w:t>N-88, Panchsheel Park, New Delhi-110017</w:t>
      </w:r>
    </w:p>
    <w:p w:rsidR="00692BF0" w:rsidRDefault="00692BF0" w:rsidP="0043554E">
      <w:r>
        <w:t>011-4607-7777</w:t>
      </w:r>
    </w:p>
    <w:sectPr w:rsidR="00692BF0" w:rsidSect="00E202EE">
      <w:pgSz w:w="12240" w:h="15840"/>
      <w:pgMar w:top="1134" w:right="1361" w:bottom="1134" w:left="1361" w:header="720" w:footer="720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BF0" w:rsidRDefault="00692BF0" w:rsidP="00C5314E">
      <w:r>
        <w:separator/>
      </w:r>
    </w:p>
  </w:endnote>
  <w:endnote w:type="continuationSeparator" w:id="0">
    <w:p w:rsidR="00692BF0" w:rsidRDefault="00692BF0" w:rsidP="00C531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BF0" w:rsidRDefault="00692BF0" w:rsidP="00C5314E">
      <w:r>
        <w:separator/>
      </w:r>
    </w:p>
  </w:footnote>
  <w:footnote w:type="continuationSeparator" w:id="0">
    <w:p w:rsidR="00692BF0" w:rsidRDefault="00692BF0" w:rsidP="00C531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9E0AAD"/>
    <w:multiLevelType w:val="hybridMultilevel"/>
    <w:tmpl w:val="F800D02E"/>
    <w:lvl w:ilvl="0" w:tplc="FC7CCBE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1">
    <w:nsid w:val="52B8168B"/>
    <w:multiLevelType w:val="hybridMultilevel"/>
    <w:tmpl w:val="1438F58E"/>
    <w:lvl w:ilvl="0" w:tplc="A9C6A2A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2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235F"/>
    <w:rsid w:val="00071126"/>
    <w:rsid w:val="002635AE"/>
    <w:rsid w:val="002B40D2"/>
    <w:rsid w:val="003B1C51"/>
    <w:rsid w:val="003E62F4"/>
    <w:rsid w:val="0043554E"/>
    <w:rsid w:val="0052235F"/>
    <w:rsid w:val="00692BF0"/>
    <w:rsid w:val="00792412"/>
    <w:rsid w:val="009660E4"/>
    <w:rsid w:val="00A60931"/>
    <w:rsid w:val="00B32C82"/>
    <w:rsid w:val="00B819D9"/>
    <w:rsid w:val="00BA2316"/>
    <w:rsid w:val="00C5314E"/>
    <w:rsid w:val="00CB4EE4"/>
    <w:rsid w:val="00CF187A"/>
    <w:rsid w:val="00D66B7D"/>
    <w:rsid w:val="00DE3449"/>
    <w:rsid w:val="00E202EE"/>
    <w:rsid w:val="00F2535E"/>
    <w:rsid w:val="00FC5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EE4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2235F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2235F"/>
    <w:rPr>
      <w:rFonts w:ascii="Cambria" w:eastAsia="新細明體" w:hAnsi="Cambria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C531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5314E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C531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5314E"/>
    <w:rPr>
      <w:rFonts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C5314E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C5314E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isawebapp.boca.gov.tw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123</TotalTime>
  <Pages>6</Pages>
  <Words>248</Words>
  <Characters>1420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On-line Visa Application Form:</dc:title>
  <dc:subject/>
  <dc:creator>ind</dc:creator>
  <cp:keywords/>
  <dc:description/>
  <cp:lastModifiedBy>user</cp:lastModifiedBy>
  <cp:revision>2</cp:revision>
  <dcterms:created xsi:type="dcterms:W3CDTF">2012-04-16T08:55:00Z</dcterms:created>
  <dcterms:modified xsi:type="dcterms:W3CDTF">2012-04-16T08:55:00Z</dcterms:modified>
</cp:coreProperties>
</file>